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E17" w:rsidRPr="00513562" w:rsidRDefault="00F05B98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513562">
        <w:rPr>
          <w:rFonts w:ascii="Arial" w:hAnsi="Arial" w:cs="Arial"/>
          <w:sz w:val="32"/>
          <w:szCs w:val="32"/>
        </w:rPr>
        <w:t>Corona Zuschüsse</w:t>
      </w:r>
    </w:p>
    <w:p w:rsidR="00F05B98" w:rsidRPr="00513562" w:rsidRDefault="00F05B98">
      <w:pPr>
        <w:rPr>
          <w:rFonts w:ascii="Arial" w:hAnsi="Arial" w:cs="Arial"/>
          <w:b/>
          <w:u w:val="single"/>
        </w:rPr>
      </w:pPr>
      <w:r w:rsidRPr="00513562">
        <w:rPr>
          <w:rFonts w:ascii="Arial" w:hAnsi="Arial" w:cs="Arial"/>
          <w:b/>
          <w:u w:val="single"/>
        </w:rPr>
        <w:t>Screenshots zum Antrag</w:t>
      </w:r>
    </w:p>
    <w:p w:rsidR="001216FE" w:rsidRPr="00513562" w:rsidRDefault="001216FE" w:rsidP="001216FE">
      <w:pPr>
        <w:pStyle w:val="Listenabsatz"/>
        <w:numPr>
          <w:ilvl w:val="0"/>
          <w:numId w:val="1"/>
        </w:numPr>
        <w:rPr>
          <w:rFonts w:ascii="Arial" w:hAnsi="Arial" w:cs="Arial"/>
          <w:u w:val="single"/>
        </w:rPr>
      </w:pPr>
      <w:r w:rsidRPr="00513562">
        <w:rPr>
          <w:rFonts w:ascii="Arial" w:hAnsi="Arial" w:cs="Arial"/>
          <w:u w:val="single"/>
        </w:rPr>
        <w:t>Nach Klicken des Antragslinks gelangt man zur „Warteschlange“</w:t>
      </w:r>
    </w:p>
    <w:p w:rsidR="001216FE" w:rsidRDefault="001216FE" w:rsidP="001216FE">
      <w:pPr>
        <w:rPr>
          <w:rFonts w:ascii="Arial" w:hAnsi="Arial" w:cs="Arial"/>
        </w:rPr>
      </w:pPr>
      <w:r>
        <w:rPr>
          <w:rFonts w:ascii="Arial" w:hAnsi="Arial" w:cs="Arial"/>
        </w:rPr>
        <w:t>Hiermit wird sichergestellt, dass die Systeme nicht zusammenbrechen.</w:t>
      </w:r>
    </w:p>
    <w:p w:rsidR="001216FE" w:rsidRPr="001216FE" w:rsidRDefault="001216FE" w:rsidP="001216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Kunden sehen, wann sie den Antrag stellen können und können sich auch eine </w:t>
      </w:r>
      <w:proofErr w:type="spellStart"/>
      <w:r>
        <w:rPr>
          <w:rFonts w:ascii="Arial" w:hAnsi="Arial" w:cs="Arial"/>
        </w:rPr>
        <w:t>Infomail</w:t>
      </w:r>
      <w:proofErr w:type="spellEnd"/>
      <w:r>
        <w:rPr>
          <w:rFonts w:ascii="Arial" w:hAnsi="Arial" w:cs="Arial"/>
        </w:rPr>
        <w:t xml:space="preserve"> zusenden lassen.</w:t>
      </w:r>
    </w:p>
    <w:p w:rsidR="001216FE" w:rsidRDefault="001216FE">
      <w:pPr>
        <w:rPr>
          <w:rFonts w:ascii="Arial" w:hAnsi="Arial" w:cs="Arial"/>
        </w:rPr>
      </w:pPr>
    </w:p>
    <w:p w:rsidR="001216FE" w:rsidRDefault="001216FE">
      <w:pPr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408599FF" wp14:editId="47EFA0F5">
            <wp:extent cx="5219700" cy="28629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350" r="50562" b="6879"/>
                    <a:stretch/>
                  </pic:blipFill>
                  <pic:spPr bwMode="auto">
                    <a:xfrm>
                      <a:off x="0" y="0"/>
                      <a:ext cx="5225391" cy="286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B98" w:rsidRDefault="00F05B98">
      <w:pPr>
        <w:rPr>
          <w:rFonts w:ascii="Arial" w:hAnsi="Arial" w:cs="Arial"/>
        </w:rPr>
      </w:pPr>
    </w:p>
    <w:p w:rsidR="00F05B98" w:rsidRPr="00F05B98" w:rsidRDefault="00F05B98">
      <w:pPr>
        <w:rPr>
          <w:rFonts w:ascii="Arial" w:hAnsi="Arial" w:cs="Arial"/>
        </w:rPr>
      </w:pPr>
    </w:p>
    <w:p w:rsidR="00F05B98" w:rsidRPr="00513562" w:rsidRDefault="001216FE" w:rsidP="001216FE">
      <w:pPr>
        <w:pStyle w:val="Listenabsatz"/>
        <w:numPr>
          <w:ilvl w:val="0"/>
          <w:numId w:val="1"/>
        </w:numPr>
        <w:rPr>
          <w:rFonts w:ascii="Arial" w:hAnsi="Arial" w:cs="Arial"/>
          <w:u w:val="single"/>
        </w:rPr>
      </w:pPr>
      <w:r w:rsidRPr="00513562">
        <w:rPr>
          <w:rFonts w:ascii="Arial" w:hAnsi="Arial" w:cs="Arial"/>
          <w:u w:val="single"/>
        </w:rPr>
        <w:t>Der Antrag kann bearbeitet werden:</w:t>
      </w:r>
    </w:p>
    <w:p w:rsidR="00F05B98" w:rsidRDefault="00F05B98">
      <w:r>
        <w:rPr>
          <w:noProof/>
          <w:lang w:eastAsia="de-DE"/>
        </w:rPr>
        <w:drawing>
          <wp:inline distT="0" distB="0" distL="0" distR="0" wp14:anchorId="59D7ED73" wp14:editId="090FC55B">
            <wp:extent cx="5428661" cy="2809875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50" r="49736" b="10397"/>
                    <a:stretch/>
                  </pic:blipFill>
                  <pic:spPr bwMode="auto">
                    <a:xfrm>
                      <a:off x="0" y="0"/>
                      <a:ext cx="5433916" cy="281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FE" w:rsidRDefault="001216FE"/>
    <w:p w:rsidR="001216FE" w:rsidRDefault="001216FE"/>
    <w:p w:rsidR="001216FE" w:rsidRDefault="001216FE" w:rsidP="001216FE">
      <w:pPr>
        <w:pStyle w:val="Listenabsatz"/>
        <w:numPr>
          <w:ilvl w:val="0"/>
          <w:numId w:val="1"/>
        </w:numPr>
      </w:pPr>
      <w:r w:rsidRPr="00513562">
        <w:rPr>
          <w:rFonts w:ascii="Arial" w:hAnsi="Arial" w:cs="Arial"/>
          <w:u w:val="single"/>
        </w:rPr>
        <w:t>Seite 1 des Antrages</w:t>
      </w:r>
      <w:r>
        <w:rPr>
          <w:noProof/>
          <w:lang w:eastAsia="de-DE"/>
        </w:rPr>
        <w:drawing>
          <wp:inline distT="0" distB="0" distL="0" distR="0">
            <wp:extent cx="5760720" cy="69151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ite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7" b="7696"/>
                    <a:stretch/>
                  </pic:blipFill>
                  <pic:spPr bwMode="auto">
                    <a:xfrm>
                      <a:off x="0" y="0"/>
                      <a:ext cx="5760720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FE" w:rsidRDefault="001216FE" w:rsidP="001216FE"/>
    <w:p w:rsidR="001216FE" w:rsidRDefault="001216FE" w:rsidP="001216FE"/>
    <w:p w:rsidR="001216FE" w:rsidRDefault="001216FE" w:rsidP="001216FE"/>
    <w:p w:rsidR="001216FE" w:rsidRDefault="001216FE" w:rsidP="001216FE"/>
    <w:p w:rsidR="001216FE" w:rsidRDefault="001216FE" w:rsidP="001216FE"/>
    <w:p w:rsidR="001216FE" w:rsidRPr="00513562" w:rsidRDefault="001216FE" w:rsidP="001216FE">
      <w:pPr>
        <w:rPr>
          <w:rFonts w:ascii="Arial" w:hAnsi="Arial" w:cs="Arial"/>
          <w:u w:val="single"/>
        </w:rPr>
      </w:pPr>
    </w:p>
    <w:p w:rsidR="00F05B98" w:rsidRPr="00513562" w:rsidRDefault="001216FE" w:rsidP="001216FE">
      <w:pPr>
        <w:pStyle w:val="Listenabsatz"/>
        <w:numPr>
          <w:ilvl w:val="0"/>
          <w:numId w:val="1"/>
        </w:numPr>
        <w:rPr>
          <w:rFonts w:ascii="Arial" w:hAnsi="Arial" w:cs="Arial"/>
          <w:u w:val="single"/>
        </w:rPr>
      </w:pPr>
      <w:r w:rsidRPr="00513562">
        <w:rPr>
          <w:rFonts w:ascii="Arial" w:hAnsi="Arial" w:cs="Arial"/>
          <w:u w:val="single"/>
        </w:rPr>
        <w:t>Seite 2 des Antrages – Allgemeine Unternehmensdaten</w:t>
      </w:r>
    </w:p>
    <w:p w:rsidR="001216FE" w:rsidRDefault="001216FE" w:rsidP="001216FE"/>
    <w:p w:rsidR="001216FE" w:rsidRDefault="001216FE" w:rsidP="001216FE">
      <w:r>
        <w:rPr>
          <w:noProof/>
          <w:lang w:eastAsia="de-DE"/>
        </w:rPr>
        <w:drawing>
          <wp:inline distT="0" distB="0" distL="0" distR="0">
            <wp:extent cx="5760720" cy="73056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ite 2 - allgemeine Unternehmensdate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2" b="5242"/>
                    <a:stretch/>
                  </pic:blipFill>
                  <pic:spPr bwMode="auto">
                    <a:xfrm>
                      <a:off x="0" y="0"/>
                      <a:ext cx="5760720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FE" w:rsidRDefault="001216FE" w:rsidP="001216FE"/>
    <w:p w:rsidR="004C5F85" w:rsidRDefault="004C5F85" w:rsidP="001216FE"/>
    <w:p w:rsidR="004C5F85" w:rsidRDefault="004C5F85" w:rsidP="001216FE"/>
    <w:p w:rsidR="004C5F85" w:rsidRPr="00513562" w:rsidRDefault="004C5F85" w:rsidP="001216FE">
      <w:pPr>
        <w:rPr>
          <w:rFonts w:ascii="Arial" w:hAnsi="Arial" w:cs="Arial"/>
          <w:u w:val="single"/>
        </w:rPr>
      </w:pPr>
    </w:p>
    <w:p w:rsidR="001216FE" w:rsidRPr="00513562" w:rsidRDefault="001216FE" w:rsidP="001216FE">
      <w:pPr>
        <w:pStyle w:val="Listenabsatz"/>
        <w:numPr>
          <w:ilvl w:val="0"/>
          <w:numId w:val="1"/>
        </w:numPr>
        <w:rPr>
          <w:rFonts w:ascii="Arial" w:hAnsi="Arial" w:cs="Arial"/>
          <w:u w:val="single"/>
        </w:rPr>
      </w:pPr>
      <w:r w:rsidRPr="00513562">
        <w:rPr>
          <w:rFonts w:ascii="Arial" w:hAnsi="Arial" w:cs="Arial"/>
          <w:u w:val="single"/>
        </w:rPr>
        <w:t xml:space="preserve">Seite 3 </w:t>
      </w:r>
      <w:r w:rsidR="004C5F85" w:rsidRPr="00513562">
        <w:rPr>
          <w:rFonts w:ascii="Arial" w:hAnsi="Arial" w:cs="Arial"/>
          <w:u w:val="single"/>
        </w:rPr>
        <w:t>–</w:t>
      </w:r>
      <w:r w:rsidRPr="00513562">
        <w:rPr>
          <w:rFonts w:ascii="Arial" w:hAnsi="Arial" w:cs="Arial"/>
          <w:u w:val="single"/>
        </w:rPr>
        <w:t xml:space="preserve"> </w:t>
      </w:r>
      <w:r w:rsidR="004C5F85" w:rsidRPr="00513562">
        <w:rPr>
          <w:rFonts w:ascii="Arial" w:hAnsi="Arial" w:cs="Arial"/>
          <w:u w:val="single"/>
        </w:rPr>
        <w:t>Inhaber/ gesetzlicher Vertreter</w:t>
      </w:r>
    </w:p>
    <w:p w:rsidR="004C5F85" w:rsidRDefault="004C5F85" w:rsidP="004C5F85">
      <w:r>
        <w:rPr>
          <w:noProof/>
          <w:lang w:eastAsia="de-DE"/>
        </w:rPr>
        <w:drawing>
          <wp:inline distT="0" distB="0" distL="0" distR="0">
            <wp:extent cx="5760720" cy="6096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ite 3 Inhaber - gesetzlicher Vertret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" b="20782"/>
                    <a:stretch/>
                  </pic:blipFill>
                  <pic:spPr bwMode="auto">
                    <a:xfrm>
                      <a:off x="0" y="0"/>
                      <a:ext cx="576072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/>
    <w:p w:rsidR="004C5F85" w:rsidRPr="00513562" w:rsidRDefault="004C5F85" w:rsidP="004C5F85">
      <w:pPr>
        <w:rPr>
          <w:rFonts w:ascii="Arial" w:hAnsi="Arial" w:cs="Arial"/>
          <w:u w:val="single"/>
        </w:rPr>
      </w:pPr>
    </w:p>
    <w:p w:rsidR="004C5F85" w:rsidRPr="00513562" w:rsidRDefault="004C5F85" w:rsidP="00513562">
      <w:pPr>
        <w:pStyle w:val="Listenabsatz"/>
        <w:numPr>
          <w:ilvl w:val="0"/>
          <w:numId w:val="1"/>
        </w:numPr>
        <w:rPr>
          <w:rFonts w:ascii="Arial" w:hAnsi="Arial" w:cs="Arial"/>
          <w:u w:val="single"/>
        </w:rPr>
      </w:pPr>
      <w:r w:rsidRPr="00513562">
        <w:rPr>
          <w:rFonts w:ascii="Arial" w:hAnsi="Arial" w:cs="Arial"/>
          <w:u w:val="single"/>
        </w:rPr>
        <w:t>Seite 4 – Erklärungen</w:t>
      </w:r>
    </w:p>
    <w:p w:rsidR="004C5F85" w:rsidRDefault="004C5F85" w:rsidP="004C5F85">
      <w:r>
        <w:rPr>
          <w:noProof/>
          <w:lang w:eastAsia="de-DE"/>
        </w:rPr>
        <w:drawing>
          <wp:inline distT="0" distB="0" distL="0" distR="0">
            <wp:extent cx="5760720" cy="73723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ite 4 Erklärunge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b="4775"/>
                    <a:stretch/>
                  </pic:blipFill>
                  <pic:spPr bwMode="auto">
                    <a:xfrm>
                      <a:off x="0" y="0"/>
                      <a:ext cx="576072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F85" w:rsidRDefault="004C5F85" w:rsidP="004C5F85"/>
    <w:p w:rsidR="004C5F85" w:rsidRDefault="004C5F85" w:rsidP="004C5F85"/>
    <w:p w:rsidR="004C5F85" w:rsidRDefault="004C5F85" w:rsidP="004C5F85"/>
    <w:p w:rsidR="004C5F85" w:rsidRDefault="004C5F85" w:rsidP="004C5F85">
      <w:r>
        <w:rPr>
          <w:noProof/>
          <w:lang w:eastAsia="de-DE"/>
        </w:rPr>
        <w:lastRenderedPageBreak/>
        <w:drawing>
          <wp:inline distT="0" distB="0" distL="0" distR="0">
            <wp:extent cx="5760720" cy="47815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ite 4 Erklärungen f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 b="38892"/>
                    <a:stretch/>
                  </pic:blipFill>
                  <pic:spPr bwMode="auto">
                    <a:xfrm>
                      <a:off x="0" y="0"/>
                      <a:ext cx="576072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513562" w:rsidRDefault="00513562" w:rsidP="004C5F85"/>
    <w:p w:rsidR="004C5F85" w:rsidRPr="00513562" w:rsidRDefault="004C5F85" w:rsidP="004C5F85">
      <w:pPr>
        <w:pStyle w:val="Listenabsatz"/>
        <w:numPr>
          <w:ilvl w:val="0"/>
          <w:numId w:val="1"/>
        </w:numPr>
        <w:rPr>
          <w:rFonts w:ascii="Arial" w:hAnsi="Arial" w:cs="Arial"/>
          <w:u w:val="single"/>
        </w:rPr>
      </w:pPr>
      <w:r w:rsidRPr="00513562">
        <w:rPr>
          <w:rFonts w:ascii="Arial" w:hAnsi="Arial" w:cs="Arial"/>
          <w:u w:val="single"/>
        </w:rPr>
        <w:t>Info an die Antragstellenden nach Absenden des Formulars/ Möglichkeit den Antrag für die eigenen Unterlagen herunterzuladen</w:t>
      </w:r>
    </w:p>
    <w:p w:rsidR="004C5F85" w:rsidRDefault="00513562" w:rsidP="004C5F85">
      <w:r>
        <w:rPr>
          <w:noProof/>
          <w:lang w:eastAsia="de-DE"/>
        </w:rPr>
        <w:drawing>
          <wp:inline distT="0" distB="0" distL="0" distR="0">
            <wp:extent cx="5760720" cy="46577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chricht nach dem Absende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4" b="35271"/>
                    <a:stretch/>
                  </pic:blipFill>
                  <pic:spPr bwMode="auto">
                    <a:xfrm>
                      <a:off x="0" y="0"/>
                      <a:ext cx="576072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F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E514B"/>
    <w:multiLevelType w:val="hybridMultilevel"/>
    <w:tmpl w:val="DEB6A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98"/>
    <w:rsid w:val="001216FE"/>
    <w:rsid w:val="00160E17"/>
    <w:rsid w:val="002C5CBF"/>
    <w:rsid w:val="004C5F85"/>
    <w:rsid w:val="00513562"/>
    <w:rsid w:val="005563CB"/>
    <w:rsid w:val="00F0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36A5DD-E454-4F03-852E-79A948F9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1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4BC2E33D.dotm</Template>
  <TotalTime>0</TotalTime>
  <Pages>7</Pages>
  <Words>86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Investitionsbank Berlin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Maass, Dirk</dc:creator>
  <cp:keywords/>
  <dc:description/>
  <cp:lastModifiedBy>Patrick Sellerie</cp:lastModifiedBy>
  <cp:revision>2</cp:revision>
  <dcterms:created xsi:type="dcterms:W3CDTF">2020-03-26T22:00:00Z</dcterms:created>
  <dcterms:modified xsi:type="dcterms:W3CDTF">2020-03-26T22:00:00Z</dcterms:modified>
</cp:coreProperties>
</file>